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1BD" w:rsidRPr="007B4B6D" w:rsidRDefault="00F521BD">
      <w:pPr>
        <w:rPr>
          <w:sz w:val="32"/>
          <w:szCs w:val="30"/>
        </w:rPr>
      </w:pPr>
      <w:r w:rsidRPr="007B4B6D">
        <w:rPr>
          <w:b/>
          <w:sz w:val="32"/>
          <w:szCs w:val="30"/>
        </w:rPr>
        <w:t>Sie erreichen uns</w:t>
      </w:r>
      <w:r w:rsidRPr="007B4B6D">
        <w:rPr>
          <w:sz w:val="32"/>
          <w:szCs w:val="30"/>
        </w:rPr>
        <w:t>:</w:t>
      </w:r>
    </w:p>
    <w:p w:rsidR="00F521BD" w:rsidRPr="007B4B6D" w:rsidRDefault="00F521BD">
      <w:pPr>
        <w:rPr>
          <w:sz w:val="24"/>
        </w:rPr>
      </w:pPr>
      <w:r w:rsidRPr="007B4B6D">
        <w:rPr>
          <w:b/>
          <w:sz w:val="24"/>
        </w:rPr>
        <w:t>Zu Fuss</w:t>
      </w:r>
      <w:r w:rsidRPr="007B4B6D">
        <w:rPr>
          <w:sz w:val="24"/>
        </w:rPr>
        <w:t xml:space="preserve"> in ca. 6 Minuten vom Bahnhof Root D4 oder von der Bushaltestelle D4 </w:t>
      </w:r>
      <w:proofErr w:type="spellStart"/>
      <w:r w:rsidRPr="007B4B6D">
        <w:rPr>
          <w:sz w:val="24"/>
        </w:rPr>
        <w:t>Oberfeld</w:t>
      </w:r>
      <w:proofErr w:type="spellEnd"/>
      <w:r w:rsidRPr="007B4B6D">
        <w:rPr>
          <w:sz w:val="24"/>
        </w:rPr>
        <w:t>.</w:t>
      </w:r>
    </w:p>
    <w:p w:rsidR="00F521BD" w:rsidRPr="007B4B6D" w:rsidRDefault="00F521BD">
      <w:pPr>
        <w:rPr>
          <w:sz w:val="24"/>
        </w:rPr>
      </w:pPr>
      <w:r w:rsidRPr="007B4B6D">
        <w:rPr>
          <w:b/>
          <w:sz w:val="24"/>
        </w:rPr>
        <w:t xml:space="preserve">Mit der Bahn </w:t>
      </w:r>
      <w:r w:rsidRPr="007B4B6D">
        <w:rPr>
          <w:sz w:val="24"/>
        </w:rPr>
        <w:t>ab Luzern im ½-Std.-Takt mit S-Bahn (S1) bis zur Haltestelle Root D4.</w:t>
      </w:r>
    </w:p>
    <w:p w:rsidR="00F521BD" w:rsidRPr="007B4B6D" w:rsidRDefault="00F521BD">
      <w:pPr>
        <w:rPr>
          <w:sz w:val="24"/>
        </w:rPr>
      </w:pPr>
      <w:r w:rsidRPr="007B4B6D">
        <w:rPr>
          <w:b/>
          <w:sz w:val="24"/>
        </w:rPr>
        <w:t>Mit dem Bus</w:t>
      </w:r>
      <w:r w:rsidRPr="007B4B6D">
        <w:rPr>
          <w:sz w:val="24"/>
        </w:rPr>
        <w:t xml:space="preserve"> ab Luzern Hauptbahnhof im ¼-Std.-Takt mit der Linie 23, Richtung </w:t>
      </w:r>
      <w:proofErr w:type="spellStart"/>
      <w:r w:rsidRPr="007B4B6D">
        <w:rPr>
          <w:sz w:val="24"/>
        </w:rPr>
        <w:t>Gisikon</w:t>
      </w:r>
      <w:proofErr w:type="spellEnd"/>
      <w:r w:rsidRPr="007B4B6D">
        <w:rPr>
          <w:sz w:val="24"/>
        </w:rPr>
        <w:t xml:space="preserve"> bis zur Haltestelle D4 </w:t>
      </w:r>
      <w:proofErr w:type="spellStart"/>
      <w:r w:rsidRPr="007B4B6D">
        <w:rPr>
          <w:sz w:val="24"/>
        </w:rPr>
        <w:t>Oberfeld</w:t>
      </w:r>
      <w:proofErr w:type="spellEnd"/>
      <w:r w:rsidRPr="007B4B6D">
        <w:rPr>
          <w:sz w:val="24"/>
        </w:rPr>
        <w:t xml:space="preserve"> (Fahrzeit ca. 20 Minuten).</w:t>
      </w:r>
    </w:p>
    <w:p w:rsidR="00F521BD" w:rsidRPr="007B4B6D" w:rsidRDefault="00F521BD">
      <w:pPr>
        <w:rPr>
          <w:sz w:val="24"/>
        </w:rPr>
      </w:pPr>
      <w:r w:rsidRPr="007B4B6D">
        <w:rPr>
          <w:b/>
          <w:sz w:val="24"/>
        </w:rPr>
        <w:t xml:space="preserve">Mit dem Auto </w:t>
      </w:r>
      <w:r w:rsidRPr="007B4B6D">
        <w:rPr>
          <w:sz w:val="24"/>
        </w:rPr>
        <w:t xml:space="preserve">ab Autobahn A14 Luzern-Zürich (Zürich-Luzern); Ausfahrt Buchrain-Ebikon, Richtung Root oder Ausfahrt </w:t>
      </w:r>
      <w:proofErr w:type="spellStart"/>
      <w:r w:rsidRPr="007B4B6D">
        <w:rPr>
          <w:sz w:val="24"/>
        </w:rPr>
        <w:t>Gisikon</w:t>
      </w:r>
      <w:proofErr w:type="spellEnd"/>
      <w:r w:rsidRPr="007B4B6D">
        <w:rPr>
          <w:sz w:val="24"/>
        </w:rPr>
        <w:t>-Root, Richtung Luzern.</w:t>
      </w:r>
    </w:p>
    <w:p w:rsidR="007B4B6D" w:rsidRPr="007B4B6D" w:rsidRDefault="00F521BD">
      <w:pPr>
        <w:rPr>
          <w:sz w:val="24"/>
        </w:rPr>
      </w:pPr>
      <w:r w:rsidRPr="007B4B6D">
        <w:rPr>
          <w:sz w:val="24"/>
        </w:rPr>
        <w:t>Es stehen gebührenpflichtige Parkplätze zur Verfügung.</w:t>
      </w:r>
    </w:p>
    <w:p w:rsidR="007B4B6D" w:rsidRPr="00F521BD" w:rsidRDefault="007B4B6D">
      <w:pPr>
        <w:rPr>
          <w:b/>
        </w:rPr>
      </w:pPr>
      <w:r>
        <w:rPr>
          <w:noProof/>
          <w:color w:val="000000"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6691CE" wp14:editId="7CF4807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478020" cy="3976370"/>
                <wp:effectExtent l="0" t="0" r="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3976370"/>
                          <a:chOff x="0" y="0"/>
                          <a:chExt cx="4478020" cy="3976619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81"/>
                          <a:stretch/>
                        </pic:blipFill>
                        <pic:spPr bwMode="auto">
                          <a:xfrm>
                            <a:off x="0" y="287820"/>
                            <a:ext cx="4478020" cy="340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 rot="18700166">
                            <a:off x="530469" y="2951890"/>
                            <a:ext cx="1772072" cy="277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B6D" w:rsidRDefault="007B4B6D" w:rsidP="007B4B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sym w:font="Wingdings" w:char="F0DF"/>
                              </w:r>
                              <w:r w:rsidRPr="00FE5E2F">
                                <w:rPr>
                                  <w:sz w:val="16"/>
                                  <w:szCs w:val="16"/>
                                </w:rPr>
                                <w:t xml:space="preserve"> Richtung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Ebikon/Luzern</w:t>
                              </w:r>
                            </w:p>
                            <w:p w:rsidR="007B4B6D" w:rsidRPr="00FE5E2F" w:rsidRDefault="007B4B6D" w:rsidP="007B4B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 rot="18491152">
                            <a:off x="2763716" y="507628"/>
                            <a:ext cx="1292642" cy="277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B6D" w:rsidRDefault="007B4B6D" w:rsidP="007B4B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FE5E2F">
                                <w:rPr>
                                  <w:sz w:val="16"/>
                                  <w:szCs w:val="16"/>
                                </w:rPr>
                                <w:t xml:space="preserve">Richtung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Root/Zug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sym w:font="Wingdings" w:char="F0E0"/>
                              </w:r>
                            </w:p>
                            <w:p w:rsidR="007B4B6D" w:rsidRDefault="007B4B6D" w:rsidP="007B4B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7B4B6D" w:rsidRPr="00FE5E2F" w:rsidRDefault="007B4B6D" w:rsidP="007B4B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hteck 7"/>
                        <wps:cNvSpPr/>
                        <wps:spPr>
                          <a:xfrm rot="2383511">
                            <a:off x="3094893" y="973620"/>
                            <a:ext cx="152066" cy="542842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8824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446" y="1096712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1539" y="2263158"/>
                            <a:ext cx="1201854" cy="38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B6D" w:rsidRPr="00CC78B0" w:rsidRDefault="007B4B6D" w:rsidP="007B4B6D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C78B0">
                                <w:rPr>
                                  <w:b/>
                                  <w:sz w:val="16"/>
                                  <w:szCs w:val="16"/>
                                </w:rPr>
                                <w:t>Haltestelle</w:t>
                              </w:r>
                              <w:r w:rsidRPr="00CC78B0">
                                <w:rPr>
                                  <w:b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Root D4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Oberfeld</w:t>
                              </w:r>
                              <w:proofErr w:type="spellEnd"/>
                            </w:p>
                            <w:p w:rsidR="007B4B6D" w:rsidRPr="00FE5E2F" w:rsidRDefault="007B4B6D" w:rsidP="007B4B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385" y="2052143"/>
                            <a:ext cx="1201854" cy="38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B6D" w:rsidRPr="00CC78B0" w:rsidRDefault="007B4B6D" w:rsidP="007B4B6D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D4 Business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Village</w:t>
                              </w:r>
                              <w:proofErr w:type="spellEnd"/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7B4B6D" w:rsidRPr="00FE5E2F" w:rsidRDefault="007B4B6D" w:rsidP="007B4B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691CE" id="Gruppieren 8" o:spid="_x0000_s1026" style="position:absolute;margin-left:0;margin-top:-.05pt;width:352.6pt;height:313.1pt;z-index:251659264;mso-position-horizontal-relative:margin" coordsize="44780,39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top:2878;width:44780;height:34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q8nFAAAA2gAAAA8AAABkcnMvZG93bnJldi54bWxEj0uLwkAQhO+C/2FoYS+ik12WNURHcX0s&#10;qwfBx8Fjk2mTYKYnZEaN/94RBI9FVX1FjSaNKcWValdYVvDZj0AQp1YXnCk47Je9GITzyBpLy6Tg&#10;Tg4m43ZrhIm2N97SdeczESDsElSQe18lUro0J4Oubyvi4J1sbdAHWWdS13gLcFPKryj6kQYLDgs5&#10;VjTLKT3vLkbBYjNYxb9/cxut49X6bo+X/aHpKvXRaaZDEJ4a/w6/2v9awTc8r4QbIM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KvJxQAAANoAAAAPAAAAAAAAAAAAAAAA&#10;AJ8CAABkcnMvZG93bnJldi54bWxQSwUGAAAAAAQABAD3AAAAkQMAAAAA&#10;">
                  <v:imagedata r:id="rId6" o:title="" cropright="470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5304;top:29519;width:17721;height:2773;rotation:-31673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W8MUA&#10;AADaAAAADwAAAGRycy9kb3ducmV2LnhtbESPzWoCQRCE74G8w9ABLyHOGv/CxlESQQkoATWX3Jqd&#10;zs7iTs+y0+r69plAwGNRVV9Rs0Xna3WmNlaBDQz6GSjiItiKSwNfh9XTC6goyBbrwGTgShEW8/u7&#10;GeY2XHhH572UKkE45mjAiTS51rFw5DH2Q0OcvJ/QepQk21LbFi8J7mv9nGUT7bHitOCwoaWj4rg/&#10;eQPrydQf6/fRozgZDTbb3fjzez02pvfQvb2CEurkFv5vf1gDQ/i7km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ZbwxQAAANoAAAAPAAAAAAAAAAAAAAAAAJgCAABkcnMv&#10;ZG93bnJldi54bWxQSwUGAAAAAAQABAD1AAAAigMAAAAA&#10;" filled="f" stroked="f">
                  <v:textbox>
                    <w:txbxContent>
                      <w:p w:rsidR="007B4B6D" w:rsidRDefault="007B4B6D" w:rsidP="007B4B6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sym w:font="Wingdings" w:char="F0DF"/>
                        </w:r>
                        <w:r w:rsidRPr="00FE5E2F">
                          <w:rPr>
                            <w:sz w:val="16"/>
                            <w:szCs w:val="16"/>
                          </w:rPr>
                          <w:t xml:space="preserve"> Richtung </w:t>
                        </w:r>
                        <w:r>
                          <w:rPr>
                            <w:sz w:val="16"/>
                            <w:szCs w:val="16"/>
                          </w:rPr>
                          <w:t>Ebikon/Luzern</w:t>
                        </w:r>
                      </w:p>
                      <w:p w:rsidR="007B4B6D" w:rsidRPr="00FE5E2F" w:rsidRDefault="007B4B6D" w:rsidP="007B4B6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2" o:spid="_x0000_s1029" type="#_x0000_t202" style="position:absolute;left:27637;top:5076;width:12926;height:2774;rotation:-33956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wjcIA&#10;AADaAAAADwAAAGRycy9kb3ducmV2LnhtbESPQWvCQBSE74X+h+UVeqsbhZYQXUUDEulNm4u3R/aZ&#10;jWbfhuwmxn/fFQo9DjPzDbPaTLYVI/W+caxgPktAEFdON1wrKH/2HykIH5A1to5JwYM8bNavLyvM&#10;tLvzkcZTqEWEsM9QgQmhy6T0lSGLfuY64uhdXG8xRNnXUvd4j3DbykWSfEmLDccFgx3lhqrbabAK&#10;iu9deWjOj8HVSZk7KtL0alKl3t+m7RJEoCn8h//aB63gE55X4g2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3CNwgAAANoAAAAPAAAAAAAAAAAAAAAAAJgCAABkcnMvZG93&#10;bnJldi54bWxQSwUGAAAAAAQABAD1AAAAhwMAAAAA&#10;" filled="f" stroked="f">
                  <v:textbox>
                    <w:txbxContent>
                      <w:p w:rsidR="007B4B6D" w:rsidRDefault="007B4B6D" w:rsidP="007B4B6D">
                        <w:pPr>
                          <w:rPr>
                            <w:sz w:val="16"/>
                            <w:szCs w:val="16"/>
                          </w:rPr>
                        </w:pPr>
                        <w:r w:rsidRPr="00FE5E2F">
                          <w:rPr>
                            <w:sz w:val="16"/>
                            <w:szCs w:val="16"/>
                          </w:rPr>
                          <w:t xml:space="preserve">Richtung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Root/Zug </w:t>
                        </w:r>
                        <w:r>
                          <w:rPr>
                            <w:sz w:val="16"/>
                            <w:szCs w:val="16"/>
                          </w:rPr>
                          <w:sym w:font="Wingdings" w:char="F0E0"/>
                        </w:r>
                      </w:p>
                      <w:p w:rsidR="007B4B6D" w:rsidRDefault="007B4B6D" w:rsidP="007B4B6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7B4B6D" w:rsidRPr="00FE5E2F" w:rsidRDefault="007B4B6D" w:rsidP="007B4B6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hteck 7" o:spid="_x0000_s1030" style="position:absolute;left:30948;top:9736;width:1521;height:5428;rotation:26034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hKsQA&#10;AADaAAAADwAAAGRycy9kb3ducmV2LnhtbESPQWsCMRSE74L/IbxCb5q1pSpbo1ih0IM91BWkt8fm&#10;dXcxeVmTuK799U1B8DjMzDfMYtVbIzryoXGsYDLOQBCXTjdcKdgX76M5iBCRNRrHpOBKAVbL4WCB&#10;uXYX/qJuFyuRIBxyVFDH2OZShrImi2HsWuLk/ThvMSbpK6k9XhLcGvmUZVNpseG0UGNLm5rK4+5s&#10;Fax/jTl9zvyUjpPi8Nxtv98KfFHq8aFfv4KI1Md7+Nb+0Apm8H8l3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YSrEAAAA2gAAAA8AAAAAAAAAAAAAAAAAmAIAAGRycy9k&#10;b3ducmV2LnhtbFBLBQYAAAAABAAEAPUAAACJAwAAAAA=&#10;" fillcolor="red" strokecolor="red" strokeweight="1pt">
                  <v:fill opacity="25443f"/>
                </v:rect>
                <v:shape id="Grafik 10" o:spid="_x0000_s1031" type="#_x0000_t75" style="position:absolute;left:4044;top:10967;width:304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5SzEAAAA2wAAAA8AAABkcnMvZG93bnJldi54bWxEj0FrwkAQhe9C/8Myhd5009JWia5ihUJO&#10;xUbF65Ads6HZ2ZBdNfn3nUOhtxnem/e+WW0G36ob9bEJbOB5loEiroJtuDZwPHxOF6BiQrbYBiYD&#10;I0XYrB8mK8xtuPM33cpUKwnhmKMBl1KXax0rRx7jLHTEol1C7zHJ2tfa9niXcN/qlyx71x4blgaH&#10;He0cVT/l1RvAxb5w19N8e96/lePr7mMsvg6lMU+Pw3YJKtGQ/s1/14UVfKGXX2Q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j5SzEAAAA2wAAAA8AAAAAAAAAAAAAAAAA&#10;nwIAAGRycy9kb3ducmV2LnhtbFBLBQYAAAAABAAEAPcAAACQAwAAAAA=&#10;">
                  <v:imagedata r:id="rId7" o:title=""/>
                  <v:path arrowok="t"/>
                </v:shape>
                <v:shape id="Textfeld 2" o:spid="_x0000_s1032" type="#_x0000_t202" style="position:absolute;left:20515;top:22631;width:12018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7B4B6D" w:rsidRPr="00CC78B0" w:rsidRDefault="007B4B6D" w:rsidP="007B4B6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C78B0">
                          <w:rPr>
                            <w:b/>
                            <w:sz w:val="16"/>
                            <w:szCs w:val="16"/>
                          </w:rPr>
                          <w:t>Haltestelle</w:t>
                        </w:r>
                        <w:r w:rsidRPr="00CC78B0">
                          <w:rPr>
                            <w:b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Root D4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Oberfeld</w:t>
                        </w:r>
                        <w:proofErr w:type="spellEnd"/>
                      </w:p>
                      <w:p w:rsidR="007B4B6D" w:rsidRPr="00FE5E2F" w:rsidRDefault="007B4B6D" w:rsidP="007B4B6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feld 2" o:spid="_x0000_s1033" type="#_x0000_t202" style="position:absolute;left:3223;top:20521;width:12019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7B4B6D" w:rsidRPr="00CC78B0" w:rsidRDefault="007B4B6D" w:rsidP="007B4B6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D4 Business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Village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7B4B6D" w:rsidRPr="00FE5E2F" w:rsidRDefault="007B4B6D" w:rsidP="007B4B6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B4B6D" w:rsidRPr="00F521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1BD"/>
    <w:rsid w:val="007B4B6D"/>
    <w:rsid w:val="00E501B8"/>
    <w:rsid w:val="00F5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50CC78-BB3A-482A-B4CB-3A710DC2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64D1A501.dotm</Template>
  <TotalTime>0</TotalTime>
  <Pages>1</Pages>
  <Words>73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Stutz (MZ KES LuLa)</dc:creator>
  <cp:keywords/>
  <dc:description/>
  <cp:lastModifiedBy>Ramona Stutz (MZ KES LuLa)</cp:lastModifiedBy>
  <cp:revision>1</cp:revision>
  <dcterms:created xsi:type="dcterms:W3CDTF">2019-11-18T15:21:00Z</dcterms:created>
  <dcterms:modified xsi:type="dcterms:W3CDTF">2019-11-18T15:38:00Z</dcterms:modified>
</cp:coreProperties>
</file>